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6FA0" w:rsidRDefault="009C5019" w:rsidP="00FA5A9B">
      <w:pPr>
        <w:jc w:val="right"/>
        <w:rPr>
          <w:rFonts w:ascii="Myriad Pro Condensed" w:hAnsi="Myriad Pro Condensed"/>
          <w:b/>
          <w:sz w:val="100"/>
          <w:szCs w:val="100"/>
        </w:rPr>
      </w:pPr>
      <w:r w:rsidRPr="009C5019">
        <w:rPr>
          <w:rFonts w:ascii="Myriad Pro Condensed" w:hAnsi="Myriad Pro Condensed"/>
          <w:noProof/>
          <w:sz w:val="88"/>
          <w:szCs w:val="88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7323E7" wp14:editId="563528FD">
                <wp:simplePos x="0" y="0"/>
                <wp:positionH relativeFrom="margin">
                  <wp:posOffset>-66675</wp:posOffset>
                </wp:positionH>
                <wp:positionV relativeFrom="margin">
                  <wp:posOffset>-9525</wp:posOffset>
                </wp:positionV>
                <wp:extent cx="1971040" cy="1792605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040" cy="179260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6FA0" w:rsidRDefault="006E6FA0" w:rsidP="006E6FA0">
                            <w:permStart w:id="524170794" w:edGrp="everyone"/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ADC20E7" wp14:editId="79E70E76">
                                  <wp:extent cx="641267" cy="480801"/>
                                  <wp:effectExtent l="0" t="0" r="6985" b="0"/>
                                  <wp:docPr id="6" name="Picture 6" descr="C:\Users\Public\Pictures\Sample Pictures\Penguin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Public\Pictures\Sample Pictures\Penguin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0482" cy="487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E6FA0" w:rsidRDefault="006E6FA0" w:rsidP="006E6FA0"/>
                          <w:p w:rsidR="006E6FA0" w:rsidRPr="009559BB" w:rsidRDefault="006E6FA0" w:rsidP="006E6FA0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E24D6B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You can use this space to add your logo/contact details.  If you prefer to leave the space blank, please delete this text prior</w:t>
                            </w:r>
                            <w:r w:rsidRPr="00E24D6B"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24D6B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to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p</w:t>
                            </w:r>
                            <w:r w:rsidRPr="00E24D6B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rin</w:t>
                            </w:r>
                            <w:r w:rsidR="00A55B49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ting</w:t>
                            </w:r>
                            <w:permEnd w:id="524170794"/>
                          </w:p>
                        </w:txbxContent>
                      </wps:txbx>
                      <wps:bodyPr rot="0" spcFirstLastPara="0" vertOverflow="overflow" horzOverflow="overflow" vert="horz" wrap="square" lIns="108000" tIns="108000" rIns="108000" bIns="10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7323E7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-5.25pt;margin-top:-.75pt;width:155.2pt;height:141.1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" filled="f" stroked="f" strokeweight="1pt">
                <v:stroke dashstyle="1 1"/>
                <v:textbox inset="3mm,3mm,3mm,3mm">
                  <w:txbxContent>
                    <w:p w:rsidR="006E6FA0" w:rsidRDefault="006E6FA0" w:rsidP="006E6FA0">
                      <w:permStart w:id="524170794" w:edGrp="everyone"/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ADC20E7" wp14:editId="79E70E76">
                            <wp:extent cx="641267" cy="480801"/>
                            <wp:effectExtent l="0" t="0" r="6985" b="0"/>
                            <wp:docPr id="6" name="Picture 6" descr="C:\Users\Public\Pictures\Sample Pictures\Penguin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Public\Pictures\Sample Pictures\Penguin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0482" cy="487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E6FA0" w:rsidRDefault="006E6FA0" w:rsidP="006E6FA0"/>
                    <w:p w:rsidR="006E6FA0" w:rsidRPr="009559BB" w:rsidRDefault="006E6FA0" w:rsidP="006E6FA0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E24D6B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You can use this space to add your logo/contact details.  If you prefer to leave the space blank, please delete this text prior</w:t>
                      </w:r>
                      <w:r w:rsidRPr="00E24D6B">
                        <w:rPr>
                          <w:rFonts w:ascii="Verdana" w:hAnsi="Verdana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E24D6B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to </w:t>
                      </w:r>
                      <w:r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p</w:t>
                      </w:r>
                      <w:r w:rsidRPr="00E24D6B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rin</w:t>
                      </w:r>
                      <w:r w:rsidR="00A55B49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ting</w:t>
                      </w:r>
                      <w:permEnd w:id="524170794"/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9C5019" w:rsidRDefault="009C5019" w:rsidP="00FA5A9B">
      <w:pPr>
        <w:jc w:val="right"/>
        <w:rPr>
          <w:rFonts w:ascii="Myriad Pro Condensed" w:hAnsi="Myriad Pro Condensed"/>
          <w:b/>
          <w:sz w:val="88"/>
          <w:szCs w:val="88"/>
        </w:rPr>
      </w:pPr>
    </w:p>
    <w:p w:rsidR="00DE643F" w:rsidRPr="009C5019" w:rsidRDefault="009A3ED8" w:rsidP="00FA5A9B">
      <w:pPr>
        <w:jc w:val="right"/>
        <w:rPr>
          <w:rFonts w:ascii="Myriad Pro Condensed" w:hAnsi="Myriad Pro Condensed"/>
          <w:b/>
          <w:sz w:val="88"/>
          <w:szCs w:val="88"/>
        </w:rPr>
      </w:pPr>
      <w:r w:rsidRPr="009C5019">
        <w:rPr>
          <w:rFonts w:ascii="Myriad Pro Condensed" w:hAnsi="Myriad Pro Condensed"/>
          <w:b/>
          <w:sz w:val="88"/>
          <w:szCs w:val="88"/>
        </w:rPr>
        <w:t>Custo</w:t>
      </w:r>
      <w:bookmarkStart w:id="0" w:name="_GoBack"/>
      <w:bookmarkEnd w:id="0"/>
      <w:r w:rsidRPr="009C5019">
        <w:rPr>
          <w:rFonts w:ascii="Myriad Pro Condensed" w:hAnsi="Myriad Pro Condensed"/>
          <w:b/>
          <w:sz w:val="88"/>
          <w:szCs w:val="88"/>
        </w:rPr>
        <w:t>mer Service</w:t>
      </w:r>
    </w:p>
    <w:p w:rsidR="009A7915" w:rsidRPr="003A668E" w:rsidRDefault="009A7915" w:rsidP="009A7915">
      <w:pPr>
        <w:rPr>
          <w:rFonts w:ascii="Myriad Pro Condensed" w:hAnsi="Myriad Pro Condensed"/>
          <w:sz w:val="22"/>
          <w:szCs w:val="22"/>
        </w:rPr>
      </w:pPr>
    </w:p>
    <w:p w:rsidR="00934E11" w:rsidRPr="003A668E" w:rsidRDefault="009A3ED8" w:rsidP="00934E11">
      <w:pPr>
        <w:rPr>
          <w:rFonts w:ascii="Myriad Pro Condensed" w:hAnsi="Myriad Pro Condensed"/>
          <w:b/>
          <w:bCs/>
          <w:sz w:val="32"/>
          <w:szCs w:val="22"/>
          <w:lang w:val="en-US"/>
        </w:rPr>
      </w:pPr>
      <w:r>
        <w:rPr>
          <w:rFonts w:ascii="Myriad Pro Condensed" w:hAnsi="Myriad Pro Condensed"/>
          <w:b/>
          <w:bCs/>
          <w:sz w:val="32"/>
          <w:szCs w:val="22"/>
          <w:lang w:val="en-US"/>
        </w:rPr>
        <w:t>HABC Level 3 Diploma in Customer Service (QCF)</w:t>
      </w:r>
    </w:p>
    <w:p w:rsidR="00483E51" w:rsidRPr="003A668E" w:rsidRDefault="00483E51" w:rsidP="00934E11">
      <w:pPr>
        <w:rPr>
          <w:rFonts w:ascii="Myriad Pro Condensed" w:hAnsi="Myriad Pro Condensed"/>
          <w:sz w:val="22"/>
          <w:szCs w:val="22"/>
          <w:lang w:val="en-US"/>
        </w:rPr>
      </w:pPr>
      <w:r w:rsidRPr="003A668E">
        <w:rPr>
          <w:rFonts w:ascii="Myriad Pro Condensed" w:hAnsi="Myriad Pro Condensed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5E9B9F" wp14:editId="1A852BA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72835" cy="2540"/>
                <wp:effectExtent l="0" t="0" r="50165" b="4826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2835" cy="25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D38E71" id="Straight Connector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0" to="486.0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" strokecolor="black [3213]" strokeweight="1.5pt">
                <v:stroke joinstyle="miter"/>
              </v:line>
            </w:pict>
          </mc:Fallback>
        </mc:AlternateContent>
      </w:r>
    </w:p>
    <w:p w:rsidR="009A3ED8" w:rsidRDefault="00934E11" w:rsidP="00934E11">
      <w:pPr>
        <w:rPr>
          <w:rFonts w:ascii="Myriad Pro Condensed" w:hAnsi="Myriad Pro Condensed"/>
          <w:sz w:val="22"/>
          <w:szCs w:val="22"/>
          <w:lang w:val="en-US"/>
        </w:rPr>
      </w:pPr>
      <w:r w:rsidRPr="003A668E">
        <w:rPr>
          <w:rFonts w:ascii="Myriad Pro Condensed" w:hAnsi="Myriad Pro Condensed"/>
          <w:sz w:val="22"/>
          <w:szCs w:val="22"/>
          <w:lang w:val="en-US"/>
        </w:rPr>
        <w:t xml:space="preserve">This qualification is </w:t>
      </w:r>
      <w:r w:rsidR="009A3ED8">
        <w:rPr>
          <w:rFonts w:ascii="Myriad Pro Condensed" w:hAnsi="Myriad Pro Condensed"/>
          <w:sz w:val="22"/>
          <w:szCs w:val="22"/>
          <w:lang w:val="en-US"/>
        </w:rPr>
        <w:t>designed for learners who wish to build on their knowledge and skills in the customer service sector.  It is designed for learners who deal with customers on a daily basis as part of their job role in a senior position and is applicable to a variety of work environments.</w:t>
      </w:r>
    </w:p>
    <w:p w:rsidR="009A3ED8" w:rsidRDefault="009A3ED8" w:rsidP="00934E11">
      <w:pPr>
        <w:rPr>
          <w:rFonts w:ascii="Myriad Pro Condensed" w:hAnsi="Myriad Pro Condensed"/>
          <w:sz w:val="22"/>
          <w:szCs w:val="22"/>
          <w:lang w:val="en-US"/>
        </w:rPr>
      </w:pPr>
    </w:p>
    <w:p w:rsidR="009A3ED8" w:rsidRDefault="009A3ED8" w:rsidP="00934E11">
      <w:pPr>
        <w:rPr>
          <w:rFonts w:ascii="Myriad Pro Condensed" w:hAnsi="Myriad Pro Condensed"/>
          <w:sz w:val="22"/>
          <w:szCs w:val="22"/>
          <w:lang w:val="en-US"/>
        </w:rPr>
      </w:pPr>
      <w:r>
        <w:rPr>
          <w:rFonts w:ascii="Myriad Pro Condensed" w:hAnsi="Myriad Pro Condensed"/>
          <w:sz w:val="22"/>
          <w:szCs w:val="22"/>
          <w:lang w:val="en-US"/>
        </w:rPr>
        <w:t>It forms both the knowledge and competency requirements of the Advanced Apprenticeship in Customer Service and can also be taken on a standalone basis.</w:t>
      </w:r>
    </w:p>
    <w:p w:rsidR="009A3ED8" w:rsidRDefault="009A3ED8" w:rsidP="00934E11">
      <w:pPr>
        <w:rPr>
          <w:rFonts w:ascii="Myriad Pro Condensed" w:hAnsi="Myriad Pro Condensed"/>
          <w:sz w:val="22"/>
          <w:szCs w:val="22"/>
          <w:lang w:val="en-US"/>
        </w:rPr>
      </w:pPr>
    </w:p>
    <w:p w:rsidR="009A3ED8" w:rsidRDefault="00776422" w:rsidP="00934E11">
      <w:pPr>
        <w:rPr>
          <w:rFonts w:ascii="Myriad Pro Condensed" w:hAnsi="Myriad Pro Condensed"/>
          <w:sz w:val="22"/>
          <w:szCs w:val="22"/>
          <w:lang w:val="en-US"/>
        </w:rPr>
      </w:pPr>
      <w:r>
        <w:rPr>
          <w:rFonts w:ascii="Myriad Pro Condensed" w:hAnsi="Myriad Pro Condensed"/>
          <w:sz w:val="22"/>
          <w:szCs w:val="22"/>
          <w:lang w:val="en-US"/>
        </w:rPr>
        <w:t>T</w:t>
      </w:r>
      <w:r w:rsidR="009A3ED8">
        <w:rPr>
          <w:rFonts w:ascii="Myriad Pro Condensed" w:hAnsi="Myriad Pro Condensed"/>
          <w:sz w:val="22"/>
          <w:szCs w:val="22"/>
          <w:lang w:val="en-US"/>
        </w:rPr>
        <w:t>o achieve the qualification, learners must achieve the minimum of 55 credits from the following:</w:t>
      </w:r>
    </w:p>
    <w:p w:rsidR="009A3ED8" w:rsidRDefault="009A3ED8" w:rsidP="009A3ED8">
      <w:pPr>
        <w:pStyle w:val="ListParagraph"/>
        <w:numPr>
          <w:ilvl w:val="0"/>
          <w:numId w:val="5"/>
        </w:numPr>
        <w:rPr>
          <w:rFonts w:ascii="Myriad Pro Condensed" w:hAnsi="Myriad Pro Condensed"/>
          <w:sz w:val="22"/>
          <w:szCs w:val="22"/>
          <w:lang w:val="en-US"/>
        </w:rPr>
      </w:pPr>
      <w:r>
        <w:rPr>
          <w:rFonts w:ascii="Myriad Pro Condensed" w:hAnsi="Myriad Pro Condensed"/>
          <w:sz w:val="22"/>
          <w:szCs w:val="22"/>
          <w:lang w:val="en-US"/>
        </w:rPr>
        <w:t>all units within Mandatory Group totaling 31 credits</w:t>
      </w:r>
    </w:p>
    <w:p w:rsidR="009A3ED8" w:rsidRDefault="009A3ED8" w:rsidP="009A3ED8">
      <w:pPr>
        <w:pStyle w:val="ListParagraph"/>
        <w:numPr>
          <w:ilvl w:val="0"/>
          <w:numId w:val="5"/>
        </w:numPr>
        <w:rPr>
          <w:rFonts w:ascii="Myriad Pro Condensed" w:hAnsi="Myriad Pro Condensed"/>
          <w:sz w:val="22"/>
          <w:szCs w:val="22"/>
          <w:lang w:val="en-US"/>
        </w:rPr>
      </w:pPr>
      <w:r>
        <w:rPr>
          <w:rFonts w:ascii="Myriad Pro Condensed" w:hAnsi="Myriad Pro Condensed"/>
          <w:sz w:val="22"/>
          <w:szCs w:val="22"/>
          <w:lang w:val="en-US"/>
        </w:rPr>
        <w:t>a minimum of 15 credits from Optional Group A</w:t>
      </w:r>
    </w:p>
    <w:p w:rsidR="00817A26" w:rsidRPr="009A3ED8" w:rsidRDefault="009A3ED8" w:rsidP="00BB48DC">
      <w:pPr>
        <w:pStyle w:val="ListParagraph"/>
        <w:numPr>
          <w:ilvl w:val="0"/>
          <w:numId w:val="5"/>
        </w:numPr>
        <w:rPr>
          <w:rFonts w:ascii="Myriad Pro Condensed" w:hAnsi="Myriad Pro Condensed"/>
          <w:sz w:val="22"/>
          <w:szCs w:val="22"/>
          <w:lang w:val="en-US"/>
        </w:rPr>
      </w:pPr>
      <w:r w:rsidRPr="009A3ED8">
        <w:rPr>
          <w:rFonts w:ascii="Myriad Pro Condensed" w:hAnsi="Myriad Pro Condensed"/>
          <w:sz w:val="22"/>
          <w:szCs w:val="22"/>
          <w:lang w:val="en-US"/>
        </w:rPr>
        <w:t>a maximum of 9 credits from Optional Group B</w:t>
      </w:r>
    </w:p>
    <w:p w:rsidR="00934E11" w:rsidRPr="003A668E" w:rsidRDefault="00934E11" w:rsidP="00934E11">
      <w:pPr>
        <w:rPr>
          <w:rFonts w:ascii="Myriad Pro Condensed" w:hAnsi="Myriad Pro Condensed"/>
          <w:sz w:val="22"/>
          <w:szCs w:val="22"/>
        </w:rPr>
      </w:pPr>
    </w:p>
    <w:p w:rsidR="009A7915" w:rsidRPr="003A668E" w:rsidRDefault="009A7915" w:rsidP="009A7915">
      <w:pPr>
        <w:rPr>
          <w:rFonts w:ascii="Myriad Pro Condensed" w:hAnsi="Myriad Pro Condensed"/>
          <w:b/>
          <w:szCs w:val="22"/>
        </w:rPr>
      </w:pPr>
      <w:r w:rsidRPr="003A668E">
        <w:rPr>
          <w:rFonts w:ascii="Myriad Pro Condensed" w:hAnsi="Myriad Pro Condensed"/>
          <w:b/>
          <w:szCs w:val="22"/>
        </w:rPr>
        <w:t>How long will it take me to achieve this qualification?</w:t>
      </w:r>
    </w:p>
    <w:p w:rsidR="00483E51" w:rsidRPr="003A668E" w:rsidRDefault="00934E11" w:rsidP="006E6FA0">
      <w:pPr>
        <w:rPr>
          <w:rFonts w:ascii="Myriad Pro Condensed" w:hAnsi="Myriad Pro Condensed"/>
          <w:sz w:val="22"/>
          <w:szCs w:val="22"/>
          <w:lang w:val="en-US"/>
        </w:rPr>
      </w:pPr>
      <w:r w:rsidRPr="003A668E">
        <w:rPr>
          <w:rFonts w:ascii="Myriad Pro Condensed" w:hAnsi="Myriad Pro Condensed"/>
          <w:sz w:val="22"/>
          <w:szCs w:val="22"/>
          <w:lang w:val="en-US"/>
        </w:rPr>
        <w:t xml:space="preserve">This qualification is </w:t>
      </w:r>
      <w:r w:rsidR="006E6FA0">
        <w:rPr>
          <w:rFonts w:ascii="Myriad Pro Condensed" w:hAnsi="Myriad Pro Condensed"/>
          <w:sz w:val="22"/>
          <w:szCs w:val="22"/>
          <w:lang w:val="en-US"/>
        </w:rPr>
        <w:t>289-375 guided learning hours, depending on the optional units selected</w:t>
      </w:r>
      <w:r w:rsidR="00776422">
        <w:rPr>
          <w:rFonts w:ascii="Myriad Pro Condensed" w:hAnsi="Myriad Pro Condensed"/>
          <w:sz w:val="22"/>
          <w:szCs w:val="22"/>
          <w:lang w:val="en-US"/>
        </w:rPr>
        <w:t>.</w:t>
      </w:r>
    </w:p>
    <w:p w:rsidR="00934E11" w:rsidRPr="003A668E" w:rsidRDefault="00934E11" w:rsidP="00934E11">
      <w:pPr>
        <w:rPr>
          <w:rFonts w:ascii="Myriad Pro Condensed" w:hAnsi="Myriad Pro Condensed"/>
          <w:sz w:val="22"/>
          <w:szCs w:val="22"/>
        </w:rPr>
      </w:pPr>
    </w:p>
    <w:p w:rsidR="009A7915" w:rsidRPr="003A668E" w:rsidRDefault="009A7915" w:rsidP="009A7915">
      <w:pPr>
        <w:rPr>
          <w:rFonts w:ascii="Myriad Pro Condensed" w:hAnsi="Myriad Pro Condensed"/>
          <w:b/>
          <w:szCs w:val="22"/>
        </w:rPr>
      </w:pPr>
      <w:r w:rsidRPr="003A668E">
        <w:rPr>
          <w:rFonts w:ascii="Myriad Pro Condensed" w:hAnsi="Myriad Pro Condensed"/>
          <w:b/>
          <w:szCs w:val="22"/>
        </w:rPr>
        <w:t>How is the qualification assessed?</w:t>
      </w:r>
    </w:p>
    <w:p w:rsidR="009A7915" w:rsidRPr="006E6FA0" w:rsidRDefault="006E6FA0" w:rsidP="006E6FA0">
      <w:pPr>
        <w:rPr>
          <w:rFonts w:ascii="Myriad Pro Condensed" w:hAnsi="Myriad Pro Condensed"/>
          <w:sz w:val="22"/>
          <w:szCs w:val="22"/>
        </w:rPr>
      </w:pPr>
      <w:r>
        <w:rPr>
          <w:rFonts w:ascii="Myriad Pro Condensed" w:hAnsi="Myriad Pro Condensed"/>
          <w:sz w:val="22"/>
          <w:szCs w:val="22"/>
        </w:rPr>
        <w:t>Through a portfolio of evidence</w:t>
      </w:r>
      <w:r w:rsidR="00776422">
        <w:rPr>
          <w:rFonts w:ascii="Myriad Pro Condensed" w:hAnsi="Myriad Pro Condensed"/>
          <w:sz w:val="22"/>
          <w:szCs w:val="22"/>
        </w:rPr>
        <w:t>,</w:t>
      </w:r>
      <w:r>
        <w:rPr>
          <w:rFonts w:ascii="Myriad Pro Condensed" w:hAnsi="Myriad Pro Condensed"/>
          <w:sz w:val="22"/>
          <w:szCs w:val="22"/>
        </w:rPr>
        <w:t xml:space="preserve"> which is put together during the course and demonstrates the learner has met the required assessment criteria</w:t>
      </w:r>
    </w:p>
    <w:p w:rsidR="00483E51" w:rsidRPr="003A668E" w:rsidRDefault="00483E51" w:rsidP="009A7915">
      <w:pPr>
        <w:rPr>
          <w:rFonts w:ascii="Myriad Pro Condensed" w:hAnsi="Myriad Pro Condensed"/>
          <w:b/>
          <w:szCs w:val="22"/>
        </w:rPr>
      </w:pPr>
    </w:p>
    <w:p w:rsidR="009A7915" w:rsidRPr="003A668E" w:rsidRDefault="009A7915" w:rsidP="009A7915">
      <w:pPr>
        <w:rPr>
          <w:rFonts w:ascii="Myriad Pro Condensed" w:hAnsi="Myriad Pro Condensed"/>
          <w:b/>
          <w:szCs w:val="22"/>
        </w:rPr>
      </w:pPr>
      <w:r w:rsidRPr="003A668E">
        <w:rPr>
          <w:rFonts w:ascii="Myriad Pro Condensed" w:hAnsi="Myriad Pro Condensed"/>
          <w:b/>
          <w:szCs w:val="22"/>
        </w:rPr>
        <w:t>What next?</w:t>
      </w:r>
    </w:p>
    <w:p w:rsidR="00776422" w:rsidRDefault="006E6FA0" w:rsidP="00934E11">
      <w:pPr>
        <w:rPr>
          <w:rFonts w:ascii="Myriad Pro Condensed" w:hAnsi="Myriad Pro Condensed"/>
          <w:sz w:val="22"/>
          <w:szCs w:val="22"/>
          <w:lang w:val="en-US"/>
        </w:rPr>
      </w:pPr>
      <w:r>
        <w:rPr>
          <w:rFonts w:ascii="Myriad Pro Condensed" w:hAnsi="Myriad Pro Condensed"/>
          <w:sz w:val="22"/>
          <w:szCs w:val="22"/>
          <w:lang w:val="en-US"/>
        </w:rPr>
        <w:t>Learners successfully completing this qualification may wish to progress on</w:t>
      </w:r>
      <w:r w:rsidR="00776422">
        <w:rPr>
          <w:rFonts w:ascii="Myriad Pro Condensed" w:hAnsi="Myriad Pro Condensed"/>
          <w:sz w:val="22"/>
          <w:szCs w:val="22"/>
          <w:lang w:val="en-US"/>
        </w:rPr>
        <w:t xml:space="preserve"> </w:t>
      </w:r>
    </w:p>
    <w:p w:rsidR="00483E51" w:rsidRDefault="006E6FA0" w:rsidP="00934E11">
      <w:pPr>
        <w:rPr>
          <w:rFonts w:ascii="Myriad Pro Condensed" w:hAnsi="Myriad Pro Condensed"/>
          <w:sz w:val="22"/>
          <w:szCs w:val="22"/>
          <w:lang w:val="en-US"/>
        </w:rPr>
      </w:pPr>
      <w:r>
        <w:rPr>
          <w:rFonts w:ascii="Myriad Pro Condensed" w:hAnsi="Myriad Pro Condensed"/>
          <w:sz w:val="22"/>
          <w:szCs w:val="22"/>
          <w:lang w:val="en-US"/>
        </w:rPr>
        <w:t>to further qualifications, such as:</w:t>
      </w:r>
    </w:p>
    <w:p w:rsidR="006E6FA0" w:rsidRDefault="006E6FA0" w:rsidP="006E6FA0">
      <w:pPr>
        <w:pStyle w:val="ListParagraph"/>
        <w:numPr>
          <w:ilvl w:val="0"/>
          <w:numId w:val="6"/>
        </w:numPr>
        <w:rPr>
          <w:rFonts w:ascii="Myriad Pro Condensed" w:hAnsi="Myriad Pro Condensed"/>
          <w:sz w:val="22"/>
          <w:szCs w:val="22"/>
          <w:lang w:val="en-US"/>
        </w:rPr>
      </w:pPr>
      <w:r>
        <w:rPr>
          <w:rFonts w:ascii="Myriad Pro Condensed" w:hAnsi="Myriad Pro Condensed"/>
          <w:sz w:val="22"/>
          <w:szCs w:val="22"/>
          <w:lang w:val="en-US"/>
        </w:rPr>
        <w:t>HABC Level 3 Diploma in Business Administration (QCF)</w:t>
      </w:r>
    </w:p>
    <w:p w:rsidR="006E6FA0" w:rsidRDefault="006E6FA0" w:rsidP="006E6FA0">
      <w:pPr>
        <w:pStyle w:val="ListParagraph"/>
        <w:numPr>
          <w:ilvl w:val="0"/>
          <w:numId w:val="6"/>
        </w:numPr>
        <w:rPr>
          <w:rFonts w:ascii="Myriad Pro Condensed" w:hAnsi="Myriad Pro Condensed"/>
          <w:sz w:val="22"/>
          <w:szCs w:val="22"/>
          <w:lang w:val="en-US"/>
        </w:rPr>
      </w:pPr>
      <w:r>
        <w:rPr>
          <w:rFonts w:ascii="Myriad Pro Condensed" w:hAnsi="Myriad Pro Condensed"/>
          <w:sz w:val="22"/>
          <w:szCs w:val="22"/>
          <w:lang w:val="en-US"/>
        </w:rPr>
        <w:t>HABC Level 2 Diploma in Team Leading (QCF)</w:t>
      </w:r>
    </w:p>
    <w:p w:rsidR="006E6FA0" w:rsidRPr="006E6FA0" w:rsidRDefault="006E6FA0" w:rsidP="006E6FA0">
      <w:pPr>
        <w:pStyle w:val="ListParagraph"/>
        <w:numPr>
          <w:ilvl w:val="0"/>
          <w:numId w:val="6"/>
        </w:numPr>
        <w:rPr>
          <w:rFonts w:ascii="Myriad Pro Condensed" w:hAnsi="Myriad Pro Condensed"/>
          <w:sz w:val="22"/>
          <w:szCs w:val="22"/>
          <w:lang w:val="en-US"/>
        </w:rPr>
      </w:pPr>
      <w:r>
        <w:rPr>
          <w:rFonts w:ascii="Myriad Pro Condensed" w:hAnsi="Myriad Pro Condensed"/>
          <w:sz w:val="22"/>
          <w:szCs w:val="22"/>
          <w:lang w:val="en-US"/>
        </w:rPr>
        <w:t>HABC Level 3 Diploma in Management (QCF)</w:t>
      </w:r>
    </w:p>
    <w:p w:rsidR="00934E11" w:rsidRPr="003A668E" w:rsidRDefault="00934E11" w:rsidP="00934E11">
      <w:pPr>
        <w:rPr>
          <w:rFonts w:ascii="Myriad Pro Condensed" w:hAnsi="Myriad Pro Condensed"/>
          <w:sz w:val="22"/>
          <w:szCs w:val="22"/>
        </w:rPr>
      </w:pPr>
    </w:p>
    <w:p w:rsidR="009A7915" w:rsidRPr="003A668E" w:rsidRDefault="009A7915" w:rsidP="009A7915">
      <w:pPr>
        <w:rPr>
          <w:rFonts w:ascii="Myriad Pro Condensed" w:hAnsi="Myriad Pro Condensed"/>
          <w:b/>
          <w:szCs w:val="22"/>
        </w:rPr>
      </w:pPr>
      <w:r w:rsidRPr="003A668E">
        <w:rPr>
          <w:rFonts w:ascii="Myriad Pro Condensed" w:hAnsi="Myriad Pro Condensed"/>
          <w:b/>
          <w:szCs w:val="22"/>
        </w:rPr>
        <w:t>Where can this course be taken?</w:t>
      </w:r>
    </w:p>
    <w:p w:rsidR="00FA5A9B" w:rsidRPr="003A668E" w:rsidRDefault="009A7915" w:rsidP="009A7915">
      <w:pPr>
        <w:rPr>
          <w:rFonts w:ascii="Myriad Pro Condensed" w:hAnsi="Myriad Pro Condensed"/>
          <w:sz w:val="22"/>
          <w:szCs w:val="22"/>
        </w:rPr>
      </w:pPr>
      <w:r w:rsidRPr="003A668E">
        <w:rPr>
          <w:rFonts w:ascii="Myriad Pro Condensed" w:hAnsi="Myriad Pro Condensed"/>
          <w:sz w:val="22"/>
          <w:szCs w:val="22"/>
        </w:rPr>
        <w:t>Through any HABC approved training centre.</w:t>
      </w:r>
    </w:p>
    <w:p w:rsidR="009A7915" w:rsidRPr="009A7915" w:rsidRDefault="00FA5A9B" w:rsidP="009A7915">
      <w:r>
        <w:rPr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384109" wp14:editId="65A0B3A7">
                <wp:simplePos x="0" y="0"/>
                <wp:positionH relativeFrom="column">
                  <wp:posOffset>1966595</wp:posOffset>
                </wp:positionH>
                <wp:positionV relativeFrom="page">
                  <wp:posOffset>9353550</wp:posOffset>
                </wp:positionV>
                <wp:extent cx="4345305" cy="304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530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5A9B" w:rsidRPr="003A668E" w:rsidRDefault="00934E11" w:rsidP="00934E11">
                            <w:pPr>
                              <w:jc w:val="right"/>
                              <w:rPr>
                                <w:rFonts w:ascii="Myriad Pro Condensed" w:hAnsi="Myriad Pro Condensed"/>
                              </w:rPr>
                            </w:pPr>
                            <w:r w:rsidRPr="003A668E">
                              <w:rPr>
                                <w:rFonts w:ascii="Myriad Pro Condensed" w:hAnsi="Myriad Pro Condensed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6E6FA0">
                              <w:rPr>
                                <w:rFonts w:ascii="Myriad Pro Condensed" w:hAnsi="Myriad Pro Condensed"/>
                                <w:bCs/>
                                <w:sz w:val="22"/>
                                <w:szCs w:val="22"/>
                                <w:lang w:val="en-US"/>
                              </w:rPr>
                              <w:t>Qualification Number: 601/4027/6</w:t>
                            </w:r>
                            <w:r w:rsidRPr="003A668E">
                              <w:rPr>
                                <w:rFonts w:ascii="Myriad Pro Condensed" w:hAnsi="Myriad Pro Condensed"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Pr="003A668E">
                              <w:rPr>
                                <w:rFonts w:ascii="Myriad Pro Condensed" w:hAnsi="Myriad Pro Condensed"/>
                                <w:bCs/>
                                <w:sz w:val="22"/>
                                <w:szCs w:val="22"/>
                                <w:lang w:val="en-US"/>
                              </w:rPr>
                              <w:tab/>
                              <w:t xml:space="preserve">Credit Value: </w:t>
                            </w:r>
                            <w:r w:rsidR="006E6FA0">
                              <w:rPr>
                                <w:rFonts w:ascii="Myriad Pro Condensed" w:hAnsi="Myriad Pro Condensed"/>
                                <w:bCs/>
                                <w:sz w:val="22"/>
                                <w:szCs w:val="22"/>
                                <w:lang w:val="en-US"/>
                              </w:rPr>
                              <w:t>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84109" id="Text Box 2" o:spid="_x0000_s1027" type="#_x0000_t202" style="position:absolute;margin-left:154.85pt;margin-top:736.5pt;width:342.15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" filled="f" stroked="f">
                <v:textbox>
                  <w:txbxContent>
                    <w:p w:rsidR="00FA5A9B" w:rsidRPr="003A668E" w:rsidRDefault="00934E11" w:rsidP="00934E11">
                      <w:pPr>
                        <w:jc w:val="right"/>
                        <w:rPr>
                          <w:rFonts w:ascii="Myriad Pro Condensed" w:hAnsi="Myriad Pro Condensed"/>
                        </w:rPr>
                      </w:pPr>
                      <w:r w:rsidRPr="003A668E">
                        <w:rPr>
                          <w:rFonts w:ascii="Myriad Pro Condensed" w:hAnsi="Myriad Pro Condensed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="006E6FA0">
                        <w:rPr>
                          <w:rFonts w:ascii="Myriad Pro Condensed" w:hAnsi="Myriad Pro Condensed"/>
                          <w:bCs/>
                          <w:sz w:val="22"/>
                          <w:szCs w:val="22"/>
                          <w:lang w:val="en-US"/>
                        </w:rPr>
                        <w:t>Qualification Number: 601/4027/6</w:t>
                      </w:r>
                      <w:r w:rsidRPr="003A668E">
                        <w:rPr>
                          <w:rFonts w:ascii="Myriad Pro Condensed" w:hAnsi="Myriad Pro Condensed"/>
                          <w:bCs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Pr="003A668E">
                        <w:rPr>
                          <w:rFonts w:ascii="Myriad Pro Condensed" w:hAnsi="Myriad Pro Condensed"/>
                          <w:bCs/>
                          <w:sz w:val="22"/>
                          <w:szCs w:val="22"/>
                          <w:lang w:val="en-US"/>
                        </w:rPr>
                        <w:tab/>
                        <w:t xml:space="preserve">Credit Value: </w:t>
                      </w:r>
                      <w:r w:rsidR="006E6FA0">
                        <w:rPr>
                          <w:rFonts w:ascii="Myriad Pro Condensed" w:hAnsi="Myriad Pro Condensed"/>
                          <w:bCs/>
                          <w:sz w:val="22"/>
                          <w:szCs w:val="22"/>
                          <w:lang w:val="en-US"/>
                        </w:rPr>
                        <w:t>55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9A7915" w:rsidRPr="009A7915" w:rsidSect="00CA50AC">
      <w:headerReference w:type="default" r:id="rId9"/>
      <w:footerReference w:type="default" r:id="rId10"/>
      <w:pgSz w:w="11900" w:h="16840"/>
      <w:pgMar w:top="2742" w:right="679" w:bottom="1440" w:left="129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1DD1" w:rsidRDefault="00721DD1" w:rsidP="000D724D">
      <w:r>
        <w:separator/>
      </w:r>
    </w:p>
  </w:endnote>
  <w:endnote w:type="continuationSeparator" w:id="0">
    <w:p w:rsidR="00721DD1" w:rsidRDefault="00721DD1" w:rsidP="000D7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 Condensed">
    <w:altName w:val="Corbel"/>
    <w:charset w:val="00"/>
    <w:family w:val="auto"/>
    <w:pitch w:val="variable"/>
    <w:sig w:usb0="2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5A9B" w:rsidRDefault="00FA5A9B" w:rsidP="00FA5A9B">
    <w:pPr>
      <w:pStyle w:val="Footer"/>
      <w:tabs>
        <w:tab w:val="clear" w:pos="4513"/>
        <w:tab w:val="clear" w:pos="9026"/>
        <w:tab w:val="left" w:pos="7966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1DD1" w:rsidRDefault="00721DD1" w:rsidP="000D724D">
      <w:r>
        <w:separator/>
      </w:r>
    </w:p>
  </w:footnote>
  <w:footnote w:type="continuationSeparator" w:id="0">
    <w:p w:rsidR="00721DD1" w:rsidRDefault="00721DD1" w:rsidP="000D72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24D" w:rsidRDefault="000D724D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415A625" wp14:editId="5D936B3D">
          <wp:simplePos x="0" y="0"/>
          <wp:positionH relativeFrom="column">
            <wp:posOffset>-970921</wp:posOffset>
          </wp:positionH>
          <wp:positionV relativeFrom="paragraph">
            <wp:posOffset>-449580</wp:posOffset>
          </wp:positionV>
          <wp:extent cx="7654408" cy="10827284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olumes/Archive/DESIGN FOLDER/PACKAGED FOR PRINT/HABC/Factsheets/WORD Template/backgrounds 1.pd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54408" cy="108272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B40E64"/>
    <w:multiLevelType w:val="hybridMultilevel"/>
    <w:tmpl w:val="B492D99E"/>
    <w:lvl w:ilvl="0" w:tplc="BFDA891A">
      <w:numFmt w:val="bullet"/>
      <w:lvlText w:val="•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A7E78C6"/>
    <w:multiLevelType w:val="hybridMultilevel"/>
    <w:tmpl w:val="0A48AA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7944F0"/>
    <w:multiLevelType w:val="hybridMultilevel"/>
    <w:tmpl w:val="BE1E33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3150D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76E2164A"/>
    <w:multiLevelType w:val="hybridMultilevel"/>
    <w:tmpl w:val="808AB9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A83851"/>
    <w:multiLevelType w:val="hybridMultilevel"/>
    <w:tmpl w:val="73365EE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ocumentProtection w:edit="readOnly" w:formatting="1" w:enforcement="1" w:cryptProviderType="rsaAES" w:cryptAlgorithmClass="hash" w:cryptAlgorithmType="typeAny" w:cryptAlgorithmSid="14" w:cryptSpinCount="100000" w:hash="9lvI89lQ/LdWCXD1ApCGbNtsfV4l05QlviTL3O2P4T9L87X5gGszcNYw6RpSe3fA12g1oS27PJxYX6Pi3H2B5A==" w:salt="o15F4zWd68n282SbEBlq0g==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6008"/>
    <w:rsid w:val="00030035"/>
    <w:rsid w:val="000B2D89"/>
    <w:rsid w:val="000B57B0"/>
    <w:rsid w:val="000D724D"/>
    <w:rsid w:val="00103B46"/>
    <w:rsid w:val="002D3588"/>
    <w:rsid w:val="002F4249"/>
    <w:rsid w:val="003A668E"/>
    <w:rsid w:val="00483E51"/>
    <w:rsid w:val="004B3A00"/>
    <w:rsid w:val="004D6008"/>
    <w:rsid w:val="005B785C"/>
    <w:rsid w:val="006E6FA0"/>
    <w:rsid w:val="00721DD1"/>
    <w:rsid w:val="00776422"/>
    <w:rsid w:val="00817A26"/>
    <w:rsid w:val="00934E11"/>
    <w:rsid w:val="009A3ED8"/>
    <w:rsid w:val="009A7915"/>
    <w:rsid w:val="009B745A"/>
    <w:rsid w:val="009C5019"/>
    <w:rsid w:val="009D46DA"/>
    <w:rsid w:val="009F64E0"/>
    <w:rsid w:val="00A55B49"/>
    <w:rsid w:val="00AC0ECD"/>
    <w:rsid w:val="00B35E5C"/>
    <w:rsid w:val="00B56220"/>
    <w:rsid w:val="00C95162"/>
    <w:rsid w:val="00CA50AC"/>
    <w:rsid w:val="00DE643F"/>
    <w:rsid w:val="00E33C31"/>
    <w:rsid w:val="00EF0FBB"/>
    <w:rsid w:val="00FA5A9B"/>
    <w:rsid w:val="00FD43E3"/>
    <w:rsid w:val="00FF7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59E68FB4"/>
  <w15:docId w15:val="{4B87EEFB-78A9-4A26-A80F-9998AA763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72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724D"/>
  </w:style>
  <w:style w:type="paragraph" w:styleId="Footer">
    <w:name w:val="footer"/>
    <w:basedOn w:val="Normal"/>
    <w:link w:val="FooterChar"/>
    <w:uiPriority w:val="99"/>
    <w:unhideWhenUsed/>
    <w:rsid w:val="000D72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724D"/>
  </w:style>
  <w:style w:type="paragraph" w:styleId="ListParagraph">
    <w:name w:val="List Paragraph"/>
    <w:basedOn w:val="Normal"/>
    <w:uiPriority w:val="34"/>
    <w:qFormat/>
    <w:rsid w:val="00FA5A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rgreaves.HIGHFIELD\Desktop\16%5d%20Level%203%20Factshee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0F4D1AA-13C2-45D2-9BBC-0A3154AC4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16] Level 3 Factsheet</Template>
  <TotalTime>22</TotalTime>
  <Pages>1</Pages>
  <Words>213</Words>
  <Characters>1219</Characters>
  <Application>Microsoft Office Word</Application>
  <DocSecurity>8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Highfield Awarding Body for Compliance Ltd</Company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 Hargreaves</dc:creator>
  <cp:lastModifiedBy>Diane McCarthy</cp:lastModifiedBy>
  <cp:revision>5</cp:revision>
  <cp:lastPrinted>2015-08-13T12:05:00Z</cp:lastPrinted>
  <dcterms:created xsi:type="dcterms:W3CDTF">2016-01-13T17:10:00Z</dcterms:created>
  <dcterms:modified xsi:type="dcterms:W3CDTF">2016-04-11T09:14:00Z</dcterms:modified>
</cp:coreProperties>
</file>